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788" w:rsidRPr="000E3756" w:rsidRDefault="00A04788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0E3756">
        <w:rPr>
          <w:rFonts w:ascii="Times New Roman" w:hAnsi="Times New Roman" w:cs="Times New Roman"/>
          <w:sz w:val="24"/>
          <w:szCs w:val="24"/>
          <w:lang w:val="ro-RO"/>
        </w:rPr>
        <w:t>Raport narativ ERASMUS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br/>
        <w:t>An universitar 2012-2013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br/>
        <w:t>Student/-ă: Marian Mihaela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br/>
        <w:t>Institu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ia gazdă: Frankfurt University of Applied Sciences</w:t>
      </w:r>
    </w:p>
    <w:p w:rsidR="00A04788" w:rsidRPr="000E3756" w:rsidRDefault="00A04788" w:rsidP="005A26FF">
      <w:pPr>
        <w:ind w:firstLine="720"/>
        <w:rPr>
          <w:rFonts w:ascii="Times New Roman" w:hAnsi="Times New Roman" w:cs="Times New Roman"/>
          <w:sz w:val="24"/>
          <w:szCs w:val="24"/>
          <w:lang w:val="ro-RO"/>
        </w:rPr>
      </w:pPr>
      <w:r w:rsidRPr="000E3756">
        <w:rPr>
          <w:rFonts w:ascii="Times New Roman" w:hAnsi="Times New Roman" w:cs="Times New Roman"/>
          <w:sz w:val="24"/>
          <w:szCs w:val="24"/>
          <w:lang w:val="ro-RO"/>
        </w:rPr>
        <w:t>Mobilitatea ERASMUS a fost cea mai frumoasă parte din via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 xml:space="preserve">a de student de până la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acest 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moment.  Pregătirele pentru marea experien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ă au fost lungi, uneori cu mult stres, însă în momentul în care am ajuns în Frankfurt am Main am realizat că totul s-a meritat. Abilită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 xml:space="preserve">ile organizatorice ale germanilor m-au surprins din primele zile, toate lucrurile se întimplau la ora programată.  Lucrul cel mai plăcut </w:t>
      </w:r>
      <w:r w:rsidRPr="000E3756">
        <w:rPr>
          <w:sz w:val="24"/>
          <w:szCs w:val="24"/>
          <w:lang w:val="ro-RO"/>
        </w:rPr>
        <w:t>ș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 xml:space="preserve">i util a fost desemnarea unui  buddy ( un student de la facultate, care te ajută cu acomodările, instalările din primele zile ). Eu împreună cu prietena mea am fost norocoase ca să avem ca buddy o fată minunată, care nu </w:t>
      </w:r>
      <w:r w:rsidRPr="000E3756">
        <w:rPr>
          <w:sz w:val="24"/>
          <w:szCs w:val="24"/>
          <w:lang w:val="ro-RO"/>
        </w:rPr>
        <w:t>ș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i-a îndeplinit atribu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iile doar la început, însă a devenit prietena noastră. Ne-a făcut venirea acolo mai călduroasă, a dedicat o mare parte a timpului ei pentru noi, mereu a fost alături de noi.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br/>
        <w:t xml:space="preserve">Frankfurtul, New York-ul </w:t>
      </w:r>
      <w:r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uropean cum mai este numit mi-a luat respira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ia din primele clipe. Arhitectură frumoasă, un ora</w:t>
      </w:r>
      <w:r w:rsidRPr="000E3756">
        <w:rPr>
          <w:sz w:val="24"/>
          <w:szCs w:val="24"/>
          <w:lang w:val="ro-RO"/>
        </w:rPr>
        <w:t>ș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 xml:space="preserve"> mereu în mi</w:t>
      </w:r>
      <w:r w:rsidRPr="000E3756">
        <w:rPr>
          <w:sz w:val="24"/>
          <w:szCs w:val="24"/>
          <w:lang w:val="ro-RO"/>
        </w:rPr>
        <w:t>ș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care, un ora</w:t>
      </w:r>
      <w:r w:rsidRPr="000E3756">
        <w:rPr>
          <w:sz w:val="24"/>
          <w:szCs w:val="24"/>
          <w:lang w:val="ro-RO"/>
        </w:rPr>
        <w:t>ș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 xml:space="preserve"> a băncilor ( aici fiind localizate cele mai multe bănci ), locul în care oamenii î</w:t>
      </w:r>
      <w:r w:rsidRPr="000E3756">
        <w:rPr>
          <w:sz w:val="24"/>
          <w:szCs w:val="24"/>
          <w:lang w:val="ro-RO"/>
        </w:rPr>
        <w:t>ș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 demonstrează talentul în mijlocul străzii. Un ora</w:t>
      </w:r>
      <w:r w:rsidRPr="000E3756">
        <w:rPr>
          <w:sz w:val="24"/>
          <w:szCs w:val="24"/>
          <w:lang w:val="ro-RO"/>
        </w:rPr>
        <w:t>ș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 xml:space="preserve"> în care am întilnit persoane gata să-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 xml:space="preserve">i ofere ajutorul sau atunci când ele nu sunt în stare să 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i-l acorde roagă pe cineva de alături să o facă. Ora</w:t>
      </w:r>
      <w:r w:rsidRPr="000E3756">
        <w:rPr>
          <w:sz w:val="24"/>
          <w:szCs w:val="24"/>
          <w:lang w:val="ro-RO"/>
        </w:rPr>
        <w:t>ș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ul care mi-a oferit o via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ă excep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 xml:space="preserve">ională </w:t>
      </w:r>
      <w:r w:rsidRPr="000E3756">
        <w:rPr>
          <w:sz w:val="24"/>
          <w:szCs w:val="24"/>
          <w:lang w:val="ro-RO"/>
        </w:rPr>
        <w:t>ș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 nu a lasăt ca necunoa</w:t>
      </w:r>
      <w:r w:rsidRPr="000E3756">
        <w:rPr>
          <w:sz w:val="24"/>
          <w:szCs w:val="24"/>
          <w:lang w:val="ro-RO"/>
        </w:rPr>
        <w:t>ș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 xml:space="preserve">terea limbii germane să fie o barieră, engleza era suficientă ca să mă descurc. 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br/>
        <w:t>Universitatea, un loc primitor cu multe activită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 pentru studen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i. Biroul Interna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ional de la universitatea gazdă a organizat excursii pentru studen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ii interna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ionali, un dejun de bun venit , mereu au fost receptivi la probeleme noastre. Am sesizat anumite diferen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 xml:space="preserve">e în forma de predare </w:t>
      </w:r>
      <w:r w:rsidRPr="000E3756">
        <w:rPr>
          <w:sz w:val="24"/>
          <w:szCs w:val="24"/>
          <w:lang w:val="ro-RO"/>
        </w:rPr>
        <w:t>ș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 tipul examenelor. La universitatea gazdă în compara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ie cu universitatea de acasă profesorii pun accentul pe lucruri mult mai practice, se aplică exemple concrete ( studiuri de cazuri ) la care tu trebuie să dai o solu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ie. Profesorul vrea să dezvolte partea independentă de gândire a fiecărui student, fiecare să dispună de o părere proprie în legătură cu un anumit subiect/problemă. Rela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 xml:space="preserve">ia profesor-student este una mult mai apropiată </w:t>
      </w:r>
      <w:r w:rsidRPr="000E3756">
        <w:rPr>
          <w:sz w:val="24"/>
          <w:szCs w:val="24"/>
          <w:lang w:val="ro-RO"/>
        </w:rPr>
        <w:t>ș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 prietenoasă, profesorul mereu este acolo ca să-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 ofere ajutorul de care ai nevoie. Un exemplu memorabil a activită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 xml:space="preserve">ii de profesor a fost profesoara de la International Marketing, care s-a străduit mereu să adauge lucruri/metode interactive la orele ei. La orele ei am avut parte de cel mai mult lucru în echipă, am fost în vizită la o companie de marketing </w:t>
      </w:r>
      <w:r w:rsidRPr="000E3756">
        <w:rPr>
          <w:sz w:val="24"/>
          <w:szCs w:val="24"/>
          <w:lang w:val="ro-RO"/>
        </w:rPr>
        <w:t>ș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 la una din ore am avut invitat, care ne-a vorbit despre internet în marketingul global. După cum am men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ionat anterior predarea era concentrată pe lucruri practice, de aceea la examenul de International Marketing am primit un studiu de caz, pentru care trebuia să gasesc o solu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ionare prin aplicarea teoriei/metodelor studiate. Făcînd o mică referire la distrac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 xml:space="preserve">ie universitatea a organizat 2 mari petreceri: cea de deschidere </w:t>
      </w:r>
      <w:r w:rsidRPr="000E3756">
        <w:rPr>
          <w:sz w:val="24"/>
          <w:szCs w:val="24"/>
          <w:lang w:val="ro-RO"/>
        </w:rPr>
        <w:t>ș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 xml:space="preserve">i închidere, pe lîngă celelalte nenumărate petreceri. 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ab/>
        <w:t>Mobilitatea  ERASMUS  este experien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a pe care fiecare student ar trebui să o „guste”, să o trăiască. E unul din cele mai memorabile lucruri. Te ajută să cuno</w:t>
      </w:r>
      <w:r w:rsidRPr="000E3756">
        <w:rPr>
          <w:sz w:val="24"/>
          <w:szCs w:val="24"/>
          <w:lang w:val="ro-RO"/>
        </w:rPr>
        <w:t>ș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ti locuri, persoane, culturi noi, î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 demonstrează că stereotipurile trebuie lăsate la o parte. ERASMUS te înva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ă să compari lucrurile, să faci o distinc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ie între lucrurile pe care le considerai bune/rele, frumoase/urîte. Dacă acum mi s-ar zice că po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 beneficia de o nouă mobilitate a</w:t>
      </w:r>
      <w:r w:rsidRPr="000E3756">
        <w:rPr>
          <w:sz w:val="24"/>
          <w:szCs w:val="24"/>
          <w:lang w:val="ro-RO"/>
        </w:rPr>
        <w:t>ș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 xml:space="preserve"> accepta-o cu bra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ele deschise. Nu e nimic mai frumos decât să cuno</w:t>
      </w:r>
      <w:r w:rsidRPr="000E3756">
        <w:rPr>
          <w:sz w:val="24"/>
          <w:szCs w:val="24"/>
          <w:lang w:val="ro-RO"/>
        </w:rPr>
        <w:t>ș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ti lumea, să trăie</w:t>
      </w:r>
      <w:r w:rsidRPr="000E3756">
        <w:rPr>
          <w:sz w:val="24"/>
          <w:szCs w:val="24"/>
          <w:lang w:val="ro-RO"/>
        </w:rPr>
        <w:t>ș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ti o via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 xml:space="preserve">ă independentă </w:t>
      </w:r>
      <w:r w:rsidRPr="000E3756">
        <w:rPr>
          <w:sz w:val="24"/>
          <w:szCs w:val="24"/>
          <w:lang w:val="ro-RO"/>
        </w:rPr>
        <w:t>ș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>i să ajungi să ai prieteni în cele mai multe col</w:t>
      </w:r>
      <w:r w:rsidRPr="000E3756">
        <w:rPr>
          <w:sz w:val="24"/>
          <w:szCs w:val="24"/>
          <w:lang w:val="ro-RO"/>
        </w:rPr>
        <w:t>ț</w:t>
      </w:r>
      <w:r w:rsidRPr="000E3756">
        <w:rPr>
          <w:rFonts w:ascii="Times New Roman" w:hAnsi="Times New Roman" w:cs="Times New Roman"/>
          <w:sz w:val="24"/>
          <w:szCs w:val="24"/>
          <w:lang w:val="ro-RO"/>
        </w:rPr>
        <w:t xml:space="preserve">uri ale lumii. </w:t>
      </w:r>
    </w:p>
    <w:p w:rsidR="00A04788" w:rsidRPr="000E3756" w:rsidRDefault="00A04788" w:rsidP="00D53B53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0E3756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i1025" type="#_x0000_t75" alt="935122_382235201890225_1702813110_n.jpg" style="width:453.75pt;height:306.75pt;visibility:visible">
            <v:imagedata r:id="rId4" o:title=""/>
          </v:shape>
        </w:pict>
      </w:r>
    </w:p>
    <w:p w:rsidR="00A04788" w:rsidRPr="000E3756" w:rsidRDefault="00A04788" w:rsidP="00D53B53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A04788" w:rsidRPr="000E3756" w:rsidRDefault="00A04788" w:rsidP="00D53B53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0E3756">
        <w:rPr>
          <w:rFonts w:ascii="Times New Roman" w:hAnsi="Times New Roman" w:cs="Times New Roman"/>
          <w:noProof/>
          <w:sz w:val="24"/>
          <w:szCs w:val="24"/>
        </w:rPr>
        <w:pict>
          <v:shape id="Picture 1" o:spid="_x0000_i1026" type="#_x0000_t75" alt="541842_10201071490774132_1873197754_n.jpg" style="width:455.25pt;height:328.5pt;visibility:visible">
            <v:imagedata r:id="rId5" o:title=""/>
          </v:shape>
        </w:pict>
      </w:r>
    </w:p>
    <w:p w:rsidR="00A04788" w:rsidRPr="000E3756" w:rsidRDefault="00A04788" w:rsidP="00D53B53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0E3756">
        <w:rPr>
          <w:rFonts w:ascii="Times New Roman" w:hAnsi="Times New Roman" w:cs="Times New Roman"/>
          <w:noProof/>
          <w:sz w:val="24"/>
          <w:szCs w:val="24"/>
        </w:rPr>
        <w:pict>
          <v:shape id="Picture 2" o:spid="_x0000_i1027" type="#_x0000_t75" alt="644477_10200275337518347_619666257_n.jpg" style="width:468pt;height:270pt;visibility:visible">
            <v:imagedata r:id="rId6" o:title=""/>
          </v:shape>
        </w:pict>
      </w:r>
    </w:p>
    <w:p w:rsidR="00A04788" w:rsidRPr="000E3756" w:rsidRDefault="00A04788" w:rsidP="00D53B53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0E3756">
        <w:rPr>
          <w:rFonts w:ascii="Times New Roman" w:hAnsi="Times New Roman" w:cs="Times New Roman"/>
          <w:noProof/>
          <w:sz w:val="24"/>
          <w:szCs w:val="24"/>
        </w:rPr>
        <w:pict>
          <v:shape id="Picture 3" o:spid="_x0000_i1028" type="#_x0000_t75" alt="1001453_406499912797087_2127343102_n.jpg" style="width:482.25pt;height:361.5pt;visibility:visible">
            <v:imagedata r:id="rId7" o:title=""/>
          </v:shape>
        </w:pict>
      </w:r>
    </w:p>
    <w:p w:rsidR="00A04788" w:rsidRPr="000E3756" w:rsidRDefault="00A04788" w:rsidP="00D53B53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A04788" w:rsidRPr="000E3756" w:rsidRDefault="00A04788" w:rsidP="00D53B53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0E3756">
        <w:rPr>
          <w:rFonts w:ascii="Times New Roman" w:hAnsi="Times New Roman" w:cs="Times New Roman"/>
          <w:noProof/>
          <w:sz w:val="24"/>
          <w:szCs w:val="24"/>
        </w:rPr>
        <w:pict>
          <v:shape id="Picture 4" o:spid="_x0000_i1029" type="#_x0000_t75" alt="IMAG0098.jpg" style="width:382.5pt;height:678.75pt;visibility:visible">
            <v:imagedata r:id="rId8" o:title=""/>
          </v:shape>
        </w:pict>
      </w:r>
    </w:p>
    <w:p w:rsidR="00A04788" w:rsidRPr="000E3756" w:rsidRDefault="00A04788" w:rsidP="00D53B53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0E3756">
        <w:rPr>
          <w:rFonts w:ascii="Times New Roman" w:hAnsi="Times New Roman" w:cs="Times New Roman"/>
          <w:noProof/>
          <w:sz w:val="24"/>
          <w:szCs w:val="24"/>
        </w:rPr>
        <w:pict>
          <v:shape id="Picture 5" o:spid="_x0000_i1030" type="#_x0000_t75" alt="IMG_8611.JPG" style="width:484.5pt;height:363pt;visibility:visible">
            <v:imagedata r:id="rId9" o:title=""/>
          </v:shape>
        </w:pict>
      </w:r>
    </w:p>
    <w:p w:rsidR="00A04788" w:rsidRPr="000E3756" w:rsidRDefault="00A04788" w:rsidP="005A26FF">
      <w:pPr>
        <w:ind w:firstLine="720"/>
        <w:rPr>
          <w:rFonts w:ascii="Times New Roman" w:hAnsi="Times New Roman" w:cs="Times New Roman"/>
          <w:sz w:val="24"/>
          <w:szCs w:val="24"/>
          <w:lang w:val="ro-RO"/>
        </w:rPr>
      </w:pPr>
    </w:p>
    <w:sectPr w:rsidR="00A04788" w:rsidRPr="000E3756" w:rsidSect="009F65F0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138C"/>
    <w:rsid w:val="000E3756"/>
    <w:rsid w:val="001F4F0D"/>
    <w:rsid w:val="00344095"/>
    <w:rsid w:val="00363169"/>
    <w:rsid w:val="003C32BC"/>
    <w:rsid w:val="004D0A52"/>
    <w:rsid w:val="005A26FF"/>
    <w:rsid w:val="005E1DD1"/>
    <w:rsid w:val="006E6C52"/>
    <w:rsid w:val="007D138C"/>
    <w:rsid w:val="00812A79"/>
    <w:rsid w:val="008A4BB9"/>
    <w:rsid w:val="009F65F0"/>
    <w:rsid w:val="00A04788"/>
    <w:rsid w:val="00AD5984"/>
    <w:rsid w:val="00BD6E43"/>
    <w:rsid w:val="00D53B53"/>
    <w:rsid w:val="00E12199"/>
    <w:rsid w:val="00F57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5F0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53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53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6</Pages>
  <Words>559</Words>
  <Characters>3192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narativ ERASMUS</dc:title>
  <dc:subject/>
  <dc:creator>Human01</dc:creator>
  <cp:keywords/>
  <dc:description/>
  <cp:lastModifiedBy>veronica.buta</cp:lastModifiedBy>
  <cp:revision>2</cp:revision>
  <dcterms:created xsi:type="dcterms:W3CDTF">2013-08-20T06:41:00Z</dcterms:created>
  <dcterms:modified xsi:type="dcterms:W3CDTF">2013-08-20T06:41:00Z</dcterms:modified>
</cp:coreProperties>
</file>